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54B59" w:rsidRPr="0079391F" w:rsidRDefault="00B54B59" w:rsidP="00105793">
      <w:pPr>
        <w:pStyle w:val="PlainText"/>
        <w:jc w:val="center"/>
        <w:rPr>
          <w:rFonts w:ascii="標楷體" w:eastAsia="標楷體" w:hAnsi="標楷體"/>
          <w:sz w:val="32"/>
          <w:szCs w:val="32"/>
        </w:rPr>
      </w:pPr>
      <w:r w:rsidRPr="0079391F">
        <w:rPr>
          <w:rFonts w:ascii="標楷體" w:eastAsia="標楷體" w:hAnsi="標楷體" w:hint="eastAsia"/>
          <w:sz w:val="32"/>
          <w:szCs w:val="32"/>
        </w:rPr>
        <w:t>聖母醫護管理專科學校</w:t>
      </w:r>
    </w:p>
    <w:p w:rsidR="00B54B59" w:rsidRDefault="00B54B59" w:rsidP="00105793"/>
    <w:p w:rsidR="00B54B59" w:rsidRDefault="00B54B59" w:rsidP="00105793"/>
    <w:p w:rsidR="00B54B59" w:rsidRDefault="00B54B59" w:rsidP="00105793"/>
    <w:p w:rsidR="00B54B59" w:rsidRDefault="00B54B59" w:rsidP="00105793"/>
    <w:p w:rsidR="00B54B59" w:rsidRDefault="00B54B59" w:rsidP="00105793"/>
    <w:p w:rsidR="00B54B59" w:rsidRDefault="00B54B59" w:rsidP="00105793"/>
    <w:p w:rsidR="00B54B59" w:rsidRDefault="00B54B59" w:rsidP="00105793">
      <w:pPr>
        <w:jc w:val="center"/>
        <w:rPr>
          <w:rFonts w:ascii="標楷體" w:eastAsia="標楷體" w:hAnsi="標楷體"/>
          <w:sz w:val="40"/>
        </w:rPr>
      </w:pPr>
      <w:r w:rsidRPr="00F7584D">
        <w:rPr>
          <w:rFonts w:ascii="標楷體" w:eastAsia="標楷體" w:hAnsi="標楷體"/>
          <w:sz w:val="4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25pt;height:223.5pt;mso-position-horizontal-relative:char;mso-position-vertical-relative:line">
            <v:imagedata r:id="rId4" o:title="" cropbottom="9816f"/>
          </v:shape>
        </w:pict>
      </w:r>
    </w:p>
    <w:p w:rsidR="00B54B59" w:rsidRDefault="00B54B59" w:rsidP="00105793">
      <w:pPr>
        <w:jc w:val="center"/>
        <w:rPr>
          <w:rFonts w:ascii="標楷體" w:eastAsia="標楷體" w:hAnsi="標楷體"/>
          <w:sz w:val="40"/>
        </w:rPr>
      </w:pPr>
    </w:p>
    <w:p w:rsidR="00B54B59" w:rsidRPr="00105793" w:rsidRDefault="00B54B59" w:rsidP="00105793">
      <w:pPr>
        <w:ind w:rightChars="-64" w:right="-154" w:firstLineChars="800" w:firstLine="2560"/>
        <w:rPr>
          <w:rFonts w:ascii="標楷體" w:eastAsia="標楷體"/>
          <w:sz w:val="32"/>
          <w:szCs w:val="32"/>
        </w:rPr>
      </w:pPr>
      <w:r w:rsidRPr="00105793">
        <w:rPr>
          <w:rFonts w:ascii="標楷體" w:eastAsia="標楷體" w:hint="eastAsia"/>
          <w:sz w:val="32"/>
          <w:szCs w:val="32"/>
        </w:rPr>
        <w:t>實</w:t>
      </w:r>
      <w:r w:rsidRPr="00105793">
        <w:rPr>
          <w:rFonts w:ascii="標楷體" w:eastAsia="標楷體"/>
          <w:sz w:val="32"/>
          <w:szCs w:val="32"/>
        </w:rPr>
        <w:t xml:space="preserve"> </w:t>
      </w:r>
      <w:r w:rsidRPr="00105793">
        <w:rPr>
          <w:rFonts w:ascii="標楷體" w:eastAsia="標楷體" w:hint="eastAsia"/>
          <w:sz w:val="32"/>
          <w:szCs w:val="32"/>
        </w:rPr>
        <w:t>習</w:t>
      </w:r>
      <w:r w:rsidRPr="00105793">
        <w:rPr>
          <w:rFonts w:ascii="標楷體" w:eastAsia="標楷體"/>
          <w:sz w:val="32"/>
          <w:szCs w:val="32"/>
        </w:rPr>
        <w:t xml:space="preserve">  </w:t>
      </w:r>
      <w:r w:rsidRPr="00105793">
        <w:rPr>
          <w:rFonts w:ascii="標楷體" w:eastAsia="標楷體" w:hint="eastAsia"/>
          <w:sz w:val="32"/>
          <w:szCs w:val="32"/>
        </w:rPr>
        <w:t>單</w:t>
      </w:r>
      <w:r w:rsidRPr="00105793">
        <w:rPr>
          <w:rFonts w:ascii="標楷體" w:eastAsia="標楷體"/>
          <w:sz w:val="32"/>
          <w:szCs w:val="32"/>
        </w:rPr>
        <w:t xml:space="preserve"> </w:t>
      </w:r>
      <w:r w:rsidRPr="00105793">
        <w:rPr>
          <w:rFonts w:ascii="標楷體" w:eastAsia="標楷體" w:hint="eastAsia"/>
          <w:sz w:val="32"/>
          <w:szCs w:val="32"/>
        </w:rPr>
        <w:t>位：陽大兒科</w:t>
      </w:r>
    </w:p>
    <w:p w:rsidR="00B54B59" w:rsidRPr="00105793" w:rsidRDefault="00B54B59" w:rsidP="00105793">
      <w:pPr>
        <w:ind w:rightChars="-64" w:right="-154" w:firstLineChars="800" w:firstLine="2560"/>
        <w:rPr>
          <w:rFonts w:ascii="標楷體" w:eastAsia="標楷體"/>
          <w:sz w:val="32"/>
          <w:szCs w:val="32"/>
        </w:rPr>
      </w:pPr>
      <w:r w:rsidRPr="00105793">
        <w:rPr>
          <w:rFonts w:ascii="標楷體" w:eastAsia="標楷體" w:hint="eastAsia"/>
          <w:sz w:val="32"/>
          <w:szCs w:val="32"/>
        </w:rPr>
        <w:t>實</w:t>
      </w:r>
      <w:smartTag w:uri="urn:schemas-microsoft-com:office:smarttags" w:element="PersonName">
        <w:smartTagPr>
          <w:attr w:name="ProductID" w:val="習指導"/>
        </w:smartTagPr>
        <w:r w:rsidRPr="00105793">
          <w:rPr>
            <w:rFonts w:ascii="標楷體" w:eastAsia="標楷體" w:hint="eastAsia"/>
            <w:sz w:val="32"/>
            <w:szCs w:val="32"/>
          </w:rPr>
          <w:t>習指導</w:t>
        </w:r>
      </w:smartTag>
      <w:r w:rsidRPr="00105793">
        <w:rPr>
          <w:rFonts w:ascii="標楷體" w:eastAsia="標楷體" w:hint="eastAsia"/>
          <w:sz w:val="32"/>
          <w:szCs w:val="32"/>
        </w:rPr>
        <w:t>老師：</w:t>
      </w:r>
      <w:smartTag w:uri="urn:schemas-microsoft-com:office:smarttags" w:element="PersonName">
        <w:smartTagPr>
          <w:attr w:name="ProductID" w:val="高琇珠"/>
        </w:smartTagPr>
        <w:r w:rsidRPr="00105793">
          <w:rPr>
            <w:rFonts w:ascii="標楷體" w:eastAsia="標楷體" w:hint="eastAsia"/>
            <w:sz w:val="32"/>
            <w:szCs w:val="32"/>
          </w:rPr>
          <w:t>高琇珠</w:t>
        </w:r>
      </w:smartTag>
      <w:r w:rsidRPr="00105793">
        <w:rPr>
          <w:rFonts w:ascii="標楷體" w:eastAsia="標楷體" w:hint="eastAsia"/>
          <w:sz w:val="32"/>
          <w:szCs w:val="32"/>
        </w:rPr>
        <w:t>老師</w:t>
      </w:r>
    </w:p>
    <w:p w:rsidR="00B54B59" w:rsidRPr="00105793" w:rsidRDefault="00B54B59" w:rsidP="00105793">
      <w:pPr>
        <w:ind w:rightChars="-64" w:right="-154" w:firstLineChars="800" w:firstLine="2560"/>
        <w:rPr>
          <w:rFonts w:ascii="標楷體" w:eastAsia="標楷體"/>
          <w:sz w:val="32"/>
          <w:szCs w:val="32"/>
        </w:rPr>
      </w:pPr>
      <w:r w:rsidRPr="00105793">
        <w:rPr>
          <w:rFonts w:ascii="標楷體" w:eastAsia="標楷體" w:hint="eastAsia"/>
          <w:sz w:val="32"/>
          <w:szCs w:val="32"/>
        </w:rPr>
        <w:t>班</w:t>
      </w:r>
      <w:r w:rsidRPr="00105793">
        <w:rPr>
          <w:rFonts w:ascii="標楷體" w:eastAsia="標楷體"/>
          <w:sz w:val="32"/>
          <w:szCs w:val="32"/>
        </w:rPr>
        <w:t xml:space="preserve">        </w:t>
      </w:r>
      <w:r w:rsidRPr="00105793">
        <w:rPr>
          <w:rFonts w:ascii="標楷體" w:eastAsia="標楷體" w:hint="eastAsia"/>
          <w:sz w:val="32"/>
          <w:szCs w:val="32"/>
        </w:rPr>
        <w:t>級：五護四庚</w:t>
      </w:r>
    </w:p>
    <w:p w:rsidR="00B54B59" w:rsidRPr="00105793" w:rsidRDefault="00B54B59" w:rsidP="00105793">
      <w:pPr>
        <w:ind w:rightChars="-64" w:right="-154" w:firstLineChars="800" w:firstLine="2560"/>
        <w:rPr>
          <w:rFonts w:ascii="標楷體" w:eastAsia="標楷體"/>
          <w:sz w:val="32"/>
          <w:szCs w:val="32"/>
        </w:rPr>
      </w:pPr>
      <w:r w:rsidRPr="00105793">
        <w:rPr>
          <w:rFonts w:ascii="標楷體" w:eastAsia="標楷體" w:hint="eastAsia"/>
          <w:sz w:val="32"/>
          <w:szCs w:val="32"/>
        </w:rPr>
        <w:t>學</w:t>
      </w:r>
      <w:r w:rsidRPr="00105793">
        <w:rPr>
          <w:rFonts w:ascii="標楷體" w:eastAsia="標楷體"/>
          <w:sz w:val="32"/>
          <w:szCs w:val="32"/>
        </w:rPr>
        <w:t xml:space="preserve">        </w:t>
      </w:r>
      <w:r w:rsidRPr="00105793">
        <w:rPr>
          <w:rFonts w:ascii="標楷體" w:eastAsia="標楷體" w:hint="eastAsia"/>
          <w:sz w:val="32"/>
          <w:szCs w:val="32"/>
        </w:rPr>
        <w:t>號：</w:t>
      </w:r>
      <w:r w:rsidRPr="00105793">
        <w:rPr>
          <w:rFonts w:ascii="標楷體" w:eastAsia="標楷體"/>
          <w:sz w:val="32"/>
          <w:szCs w:val="32"/>
        </w:rPr>
        <w:t>0985101337</w:t>
      </w:r>
    </w:p>
    <w:p w:rsidR="00B54B59" w:rsidRPr="00105793" w:rsidRDefault="00B54B59" w:rsidP="00105793">
      <w:pPr>
        <w:ind w:rightChars="-64" w:right="-154" w:firstLineChars="800" w:firstLine="2560"/>
        <w:rPr>
          <w:rFonts w:ascii="標楷體" w:eastAsia="標楷體"/>
          <w:sz w:val="32"/>
          <w:szCs w:val="32"/>
        </w:rPr>
      </w:pPr>
      <w:r w:rsidRPr="00105793">
        <w:rPr>
          <w:rFonts w:ascii="標楷體" w:eastAsia="標楷體" w:hint="eastAsia"/>
          <w:sz w:val="32"/>
          <w:szCs w:val="32"/>
        </w:rPr>
        <w:t>姓</w:t>
      </w:r>
      <w:r w:rsidRPr="00105793">
        <w:rPr>
          <w:rFonts w:ascii="標楷體" w:eastAsia="標楷體"/>
          <w:sz w:val="32"/>
          <w:szCs w:val="32"/>
        </w:rPr>
        <w:t xml:space="preserve">        </w:t>
      </w:r>
      <w:r w:rsidRPr="00105793">
        <w:rPr>
          <w:rFonts w:ascii="標楷體" w:eastAsia="標楷體" w:hint="eastAsia"/>
          <w:sz w:val="32"/>
          <w:szCs w:val="32"/>
        </w:rPr>
        <w:t>名：黃淑怡</w:t>
      </w:r>
    </w:p>
    <w:p w:rsidR="00B54B59" w:rsidRPr="00105793" w:rsidRDefault="00B54B59" w:rsidP="00105793">
      <w:pPr>
        <w:rPr>
          <w:rFonts w:ascii="標楷體" w:eastAsia="標楷體"/>
          <w:sz w:val="32"/>
          <w:szCs w:val="32"/>
        </w:rPr>
      </w:pPr>
      <w:r w:rsidRPr="00105793">
        <w:rPr>
          <w:rFonts w:ascii="標楷體" w:eastAsia="標楷體"/>
          <w:sz w:val="32"/>
          <w:szCs w:val="32"/>
        </w:rPr>
        <w:t xml:space="preserve">                </w:t>
      </w:r>
      <w:r w:rsidRPr="00105793">
        <w:rPr>
          <w:rFonts w:ascii="標楷體" w:eastAsia="標楷體" w:hint="eastAsia"/>
          <w:sz w:val="32"/>
          <w:szCs w:val="32"/>
        </w:rPr>
        <w:t>繳</w:t>
      </w:r>
      <w:r w:rsidRPr="00105793">
        <w:rPr>
          <w:rFonts w:ascii="標楷體" w:eastAsia="標楷體"/>
          <w:sz w:val="32"/>
          <w:szCs w:val="32"/>
        </w:rPr>
        <w:t xml:space="preserve"> </w:t>
      </w:r>
      <w:r w:rsidRPr="00105793">
        <w:rPr>
          <w:rFonts w:ascii="標楷體" w:eastAsia="標楷體" w:hint="eastAsia"/>
          <w:sz w:val="32"/>
          <w:szCs w:val="32"/>
        </w:rPr>
        <w:t>交</w:t>
      </w:r>
      <w:r w:rsidRPr="00105793">
        <w:rPr>
          <w:rFonts w:ascii="標楷體" w:eastAsia="標楷體"/>
          <w:sz w:val="32"/>
          <w:szCs w:val="32"/>
        </w:rPr>
        <w:t xml:space="preserve"> </w:t>
      </w:r>
      <w:r w:rsidRPr="00105793">
        <w:rPr>
          <w:rFonts w:ascii="標楷體" w:eastAsia="標楷體" w:hint="eastAsia"/>
          <w:sz w:val="32"/>
          <w:szCs w:val="32"/>
        </w:rPr>
        <w:t>日</w:t>
      </w:r>
      <w:r w:rsidRPr="00105793">
        <w:rPr>
          <w:rFonts w:ascii="標楷體" w:eastAsia="標楷體"/>
          <w:sz w:val="32"/>
          <w:szCs w:val="32"/>
        </w:rPr>
        <w:t xml:space="preserve"> </w:t>
      </w:r>
      <w:r w:rsidRPr="00105793">
        <w:rPr>
          <w:rFonts w:ascii="標楷體" w:eastAsia="標楷體" w:hint="eastAsia"/>
          <w:sz w:val="32"/>
          <w:szCs w:val="32"/>
        </w:rPr>
        <w:t>期：</w:t>
      </w:r>
      <w:smartTag w:uri="urn:schemas-microsoft-com:office:smarttags" w:element="chsdate">
        <w:smartTagPr>
          <w:attr w:name="IsROCDate" w:val="False"/>
          <w:attr w:name="IsLunarDate" w:val="False"/>
          <w:attr w:name="Day" w:val="1"/>
          <w:attr w:name="Month" w:val="7"/>
          <w:attr w:name="Year" w:val="102"/>
        </w:smartTagPr>
        <w:r w:rsidRPr="00105793">
          <w:rPr>
            <w:rFonts w:ascii="標楷體" w:eastAsia="標楷體"/>
            <w:sz w:val="32"/>
            <w:szCs w:val="32"/>
          </w:rPr>
          <w:t>102/07/1</w:t>
        </w:r>
      </w:smartTag>
    </w:p>
    <w:p w:rsidR="00B54B59" w:rsidRDefault="00B54B59" w:rsidP="00B267F3">
      <w:pPr>
        <w:jc w:val="center"/>
        <w:rPr>
          <w:rFonts w:ascii="新細明體" w:eastAsia="標楷體" w:hAnsi="新細明體" w:cs="新細明體"/>
          <w:kern w:val="0"/>
          <w:sz w:val="28"/>
          <w:szCs w:val="28"/>
        </w:rPr>
      </w:pPr>
    </w:p>
    <w:p w:rsidR="00B54B59" w:rsidRDefault="00B54B59" w:rsidP="00B267F3">
      <w:pPr>
        <w:jc w:val="center"/>
        <w:rPr>
          <w:rFonts w:ascii="新細明體" w:eastAsia="標楷體" w:hAnsi="新細明體" w:cs="新細明體"/>
          <w:kern w:val="0"/>
          <w:sz w:val="28"/>
          <w:szCs w:val="28"/>
        </w:rPr>
      </w:pPr>
    </w:p>
    <w:p w:rsidR="00B54B59" w:rsidRDefault="00B54B59" w:rsidP="00105793">
      <w:pPr>
        <w:spacing w:line="360" w:lineRule="auto"/>
        <w:ind w:leftChars="-375" w:left="-900" w:rightChars="-364" w:right="-874"/>
        <w:jc w:val="center"/>
        <w:rPr>
          <w:rFonts w:ascii="標楷體" w:eastAsia="標楷體" w:hAnsi="標楷體" w:cs="新細明體"/>
          <w:kern w:val="0"/>
        </w:rPr>
      </w:pPr>
    </w:p>
    <w:p w:rsidR="00B54B59" w:rsidRDefault="00B54B59" w:rsidP="00105793">
      <w:pPr>
        <w:spacing w:line="360" w:lineRule="auto"/>
        <w:ind w:leftChars="-375" w:left="-900" w:rightChars="-364" w:right="-874"/>
        <w:jc w:val="center"/>
        <w:rPr>
          <w:rFonts w:ascii="標楷體" w:eastAsia="標楷體" w:hAnsi="標楷體" w:cs="新細明體"/>
          <w:kern w:val="0"/>
        </w:rPr>
      </w:pPr>
    </w:p>
    <w:p w:rsidR="00B54B59" w:rsidRPr="00105793" w:rsidRDefault="00B54B59" w:rsidP="00105793">
      <w:pPr>
        <w:spacing w:line="360" w:lineRule="auto"/>
        <w:ind w:leftChars="-375" w:left="-900" w:rightChars="-364" w:right="-874"/>
        <w:jc w:val="center"/>
        <w:rPr>
          <w:rFonts w:ascii="標楷體" w:eastAsia="標楷體" w:hAnsi="標楷體" w:cs="新細明體"/>
          <w:kern w:val="0"/>
        </w:rPr>
      </w:pPr>
      <w:r w:rsidRPr="00105793">
        <w:rPr>
          <w:rFonts w:ascii="標楷體" w:eastAsia="標楷體" w:hAnsi="標楷體" w:cs="新細明體" w:hint="eastAsia"/>
          <w:kern w:val="0"/>
        </w:rPr>
        <w:t>實習總評值及心得</w:t>
      </w:r>
    </w:p>
    <w:p w:rsidR="00B54B59" w:rsidRPr="00105793" w:rsidRDefault="00B54B59" w:rsidP="00105793">
      <w:pPr>
        <w:spacing w:line="360" w:lineRule="auto"/>
        <w:ind w:leftChars="-375" w:left="-900" w:rightChars="-364" w:right="-874"/>
        <w:rPr>
          <w:rFonts w:ascii="標楷體" w:eastAsia="標楷體" w:hAnsi="標楷體" w:cs="新細明體"/>
          <w:kern w:val="0"/>
        </w:rPr>
      </w:pPr>
      <w:r w:rsidRPr="00105793">
        <w:rPr>
          <w:rFonts w:ascii="標楷體" w:eastAsia="標楷體" w:hAnsi="標楷體" w:cs="新細明體" w:hint="eastAsia"/>
          <w:kern w:val="0"/>
        </w:rPr>
        <w:t>一、八大核心專業能力之自我評值</w:t>
      </w:r>
    </w:p>
    <w:p w:rsidR="00B54B59" w:rsidRPr="00105793" w:rsidRDefault="00B54B59" w:rsidP="00105793">
      <w:pPr>
        <w:spacing w:line="360" w:lineRule="auto"/>
        <w:ind w:leftChars="-375" w:left="-900" w:rightChars="-364" w:right="-874"/>
        <w:jc w:val="both"/>
        <w:rPr>
          <w:rFonts w:ascii="標楷體" w:eastAsia="標楷體" w:hAnsi="標楷體"/>
        </w:rPr>
      </w:pPr>
      <w:r w:rsidRPr="00105793">
        <w:rPr>
          <w:rFonts w:ascii="標楷體" w:eastAsia="標楷體" w:hAnsi="標楷體" w:hint="eastAsia"/>
        </w:rPr>
        <w:t>（一）一般臨床護理技能：</w:t>
      </w:r>
    </w:p>
    <w:p w:rsidR="00B54B59" w:rsidRPr="00105793" w:rsidRDefault="00B54B59" w:rsidP="00105793">
      <w:pPr>
        <w:spacing w:line="360" w:lineRule="auto"/>
        <w:ind w:leftChars="-375" w:left="-900" w:rightChars="-364" w:right="-874"/>
        <w:jc w:val="both"/>
        <w:rPr>
          <w:rFonts w:ascii="標楷體" w:eastAsia="標楷體" w:hAnsi="標楷體"/>
        </w:rPr>
      </w:pPr>
      <w:r w:rsidRPr="00105793">
        <w:rPr>
          <w:rFonts w:ascii="標楷體" w:eastAsia="標楷體" w:hAnsi="標楷體"/>
        </w:rPr>
        <w:t xml:space="preserve">    </w:t>
      </w:r>
      <w:r>
        <w:rPr>
          <w:rFonts w:ascii="標楷體" w:eastAsia="標楷體" w:hAnsi="標楷體"/>
        </w:rPr>
        <w:t xml:space="preserve"> </w:t>
      </w:r>
      <w:r>
        <w:rPr>
          <w:rFonts w:ascii="標楷體" w:eastAsia="標楷體" w:hAnsi="標楷體" w:hint="eastAsia"/>
        </w:rPr>
        <w:t>在執行給藥的時候，也一樣要三讀五對但唯一不同的地方就是需要算小兒的劑量，小孩子與我們不一樣所以所給的劑量也不一樣，在來便是執行胸腔護理，執行胸腔物理治療需再犯前</w:t>
      </w:r>
      <w:r>
        <w:rPr>
          <w:rFonts w:ascii="標楷體" w:eastAsia="標楷體" w:hAnsi="標楷體"/>
        </w:rPr>
        <w:t>1</w:t>
      </w:r>
      <w:r>
        <w:rPr>
          <w:rFonts w:ascii="標楷體" w:eastAsia="標楷體" w:hAnsi="標楷體" w:hint="eastAsia"/>
        </w:rPr>
        <w:t>小時飯後</w:t>
      </w:r>
      <w:r>
        <w:rPr>
          <w:rFonts w:ascii="標楷體" w:eastAsia="標楷體" w:hAnsi="標楷體"/>
        </w:rPr>
        <w:t>2</w:t>
      </w:r>
      <w:r>
        <w:rPr>
          <w:rFonts w:ascii="標楷體" w:eastAsia="標楷體" w:hAnsi="標楷體" w:hint="eastAsia"/>
        </w:rPr>
        <w:t>小時執行，避免嘔吐阻塞呼吸道，來在拍打過程中也需注意個案的反應及觀察臉部表情有無任何變化。起初對於拍背我拍出的聲音都和同學不一樣，讓我有一點焦慮，但是越到後面接出這類的病人越多，我拍的技巧也就越好，有一次家屬還跟我說你拍的聲音好大聲，我拍的和你拍的怎麼差那麼多，這時我的心裡真的很開心，因為我長久以來的練習在今朝終於有所付出讓我很高興，而我也針對我個案家庭為中心給予治療，我會經常與家屬聊天，知道他們家庭現在的狀況，也會跟家屬說明回到家可以繼續拍背促進他將痰液排出，還有個案發燒時所給予的溫水拭浴及流汗時更換個案衣物等衛教。</w:t>
      </w:r>
    </w:p>
    <w:p w:rsidR="00B54B59" w:rsidRPr="00105793" w:rsidRDefault="00B54B59" w:rsidP="00105793">
      <w:pPr>
        <w:spacing w:line="360" w:lineRule="auto"/>
        <w:ind w:leftChars="-375" w:left="-798" w:rightChars="-364" w:right="-874" w:hanging="102"/>
        <w:rPr>
          <w:rFonts w:ascii="標楷體" w:eastAsia="標楷體" w:hAnsi="標楷體"/>
        </w:rPr>
      </w:pPr>
      <w:r w:rsidRPr="00105793">
        <w:rPr>
          <w:rFonts w:ascii="標楷體" w:eastAsia="標楷體" w:hAnsi="標楷體" w:hint="eastAsia"/>
        </w:rPr>
        <w:t>（二）基礎生物醫學科學：</w:t>
      </w:r>
    </w:p>
    <w:p w:rsidR="00B54B59" w:rsidRPr="00105793" w:rsidRDefault="00B54B59" w:rsidP="00105793">
      <w:pPr>
        <w:spacing w:line="360" w:lineRule="auto"/>
        <w:ind w:leftChars="-375" w:left="-798" w:rightChars="-364" w:right="-874" w:hanging="102"/>
        <w:rPr>
          <w:rFonts w:ascii="標楷體" w:eastAsia="標楷體" w:hAnsi="標楷體"/>
        </w:rPr>
      </w:pPr>
      <w:r w:rsidRPr="00105793">
        <w:rPr>
          <w:rFonts w:ascii="標楷體" w:eastAsia="標楷體" w:hAnsi="標楷體"/>
        </w:rPr>
        <w:t xml:space="preserve">     </w:t>
      </w:r>
      <w:r>
        <w:rPr>
          <w:rFonts w:ascii="標楷體" w:eastAsia="標楷體" w:hAnsi="標楷體" w:hint="eastAsia"/>
        </w:rPr>
        <w:t>我有位個案診斷為急性細支氣管炎，他有併發發燒、流鼻水、鼻塞等症狀，從他的這些診斷中來給予適當的藥物，例如：止咳藥水、支氣管擴張劑、抗組織胺的藥物等，並跟家屬說明此藥的作用及副作用，避免家屬不了解為什麼要吃這個藥，也須觀察個案有無出現相同的副作用，針對此副作用給予相關的護理問題及措施。</w:t>
      </w:r>
    </w:p>
    <w:p w:rsidR="00B54B59" w:rsidRPr="00105793" w:rsidRDefault="00B54B59" w:rsidP="00105793">
      <w:pPr>
        <w:spacing w:line="360" w:lineRule="auto"/>
        <w:ind w:leftChars="-375" w:left="-720" w:rightChars="-364" w:right="-874" w:hangingChars="75" w:hanging="180"/>
        <w:rPr>
          <w:rFonts w:ascii="標楷體" w:eastAsia="標楷體" w:hAnsi="標楷體"/>
        </w:rPr>
      </w:pPr>
      <w:r w:rsidRPr="00105793">
        <w:rPr>
          <w:rFonts w:ascii="標楷體" w:eastAsia="標楷體" w:hAnsi="標楷體" w:hint="eastAsia"/>
        </w:rPr>
        <w:t>（三）批判性思考能力：</w:t>
      </w:r>
    </w:p>
    <w:p w:rsidR="00B54B59" w:rsidRPr="00105793" w:rsidRDefault="00B54B59" w:rsidP="00105793">
      <w:pPr>
        <w:spacing w:line="360" w:lineRule="auto"/>
        <w:ind w:leftChars="-375" w:left="-720" w:rightChars="-364" w:right="-874" w:hangingChars="75" w:hanging="180"/>
        <w:rPr>
          <w:rFonts w:ascii="標楷體" w:eastAsia="標楷體" w:hAnsi="標楷體"/>
        </w:rPr>
      </w:pPr>
      <w:r w:rsidRPr="00105793">
        <w:rPr>
          <w:rFonts w:ascii="標楷體" w:eastAsia="標楷體" w:hAnsi="標楷體"/>
        </w:rPr>
        <w:t xml:space="preserve">     </w:t>
      </w:r>
      <w:r w:rsidRPr="00105793">
        <w:rPr>
          <w:rFonts w:ascii="標楷體" w:eastAsia="標楷體" w:hAnsi="標楷體" w:hint="eastAsia"/>
        </w:rPr>
        <w:t>可針對個案因疾病所造成的護理問題，來下護理措施，也須依護理問題來決定先後順序，我的個案有體溫過高及潛在危險性跌倒的問題，因此體溫過高須排在最前面，而依疾病的狀況，下什麼樣的的護理措施，根據不同的情形隨時調整照護計畫，若個案的燒以退則需多喝水以補充發燒過程中所流失的水分。</w:t>
      </w:r>
    </w:p>
    <w:p w:rsidR="00B54B59" w:rsidRPr="00105793" w:rsidRDefault="00B54B59" w:rsidP="00105793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  <w:r w:rsidRPr="00105793">
        <w:rPr>
          <w:rFonts w:ascii="標楷體" w:eastAsia="標楷體" w:hAnsi="標楷體" w:hint="eastAsia"/>
        </w:rPr>
        <w:t>（四）關懷：</w:t>
      </w:r>
    </w:p>
    <w:p w:rsidR="00B54B59" w:rsidRPr="00105793" w:rsidRDefault="00B54B59" w:rsidP="00105793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  <w:r w:rsidRPr="00105793">
        <w:rPr>
          <w:rFonts w:ascii="標楷體" w:eastAsia="標楷體" w:hAnsi="標楷體"/>
        </w:rPr>
        <w:t xml:space="preserve">      </w:t>
      </w:r>
      <w:r w:rsidRPr="00105793">
        <w:rPr>
          <w:rFonts w:ascii="標楷體" w:eastAsia="標楷體" w:hAnsi="標楷體" w:hint="eastAsia"/>
        </w:rPr>
        <w:t>當兒童有不舒服地情況，不外乎就是哭鬧，此時我們應該針對該病童的發展過程給予適當的護理，藉由瞭解此時期的孩子，給予不同的護理，使我們與他們更親近，也能更了解他在家裡的生活作息，喜歡什麼、都看些什麼、都做些什麼，讓我們與病童就像家人一樣，他也不會看到我們就會哭</w:t>
      </w:r>
      <w:r>
        <w:rPr>
          <w:rFonts w:ascii="標楷體" w:eastAsia="標楷體" w:hAnsi="標楷體" w:hint="eastAsia"/>
        </w:rPr>
        <w:t>，而若真的一直哭鬧應找問題出在哪裡，如發燒不舒服或是哪裡痛等，我們應發揮我們的同理心來安慰她，而不是覺得他為什麼要一直哭</w:t>
      </w:r>
      <w:r w:rsidRPr="00105793">
        <w:rPr>
          <w:rFonts w:ascii="標楷體" w:eastAsia="標楷體" w:hAnsi="標楷體" w:hint="eastAsia"/>
        </w:rPr>
        <w:t>。</w:t>
      </w:r>
    </w:p>
    <w:p w:rsidR="00B54B59" w:rsidRPr="00105793" w:rsidRDefault="00B54B59" w:rsidP="00105793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  <w:r w:rsidRPr="00105793">
        <w:rPr>
          <w:rFonts w:ascii="標楷體" w:eastAsia="標楷體" w:hAnsi="標楷體" w:hint="eastAsia"/>
        </w:rPr>
        <w:t>（五）倫理素養：</w:t>
      </w:r>
    </w:p>
    <w:p w:rsidR="00B54B59" w:rsidRPr="00105793" w:rsidRDefault="00B54B59" w:rsidP="00105793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  <w:r w:rsidRPr="00105793">
        <w:rPr>
          <w:rFonts w:ascii="標楷體" w:eastAsia="標楷體" w:hAnsi="標楷體"/>
        </w:rPr>
        <w:t xml:space="preserve">      </w:t>
      </w:r>
      <w:r w:rsidRPr="00105793">
        <w:rPr>
          <w:rFonts w:ascii="標楷體" w:eastAsia="標楷體" w:hAnsi="標楷體" w:hint="eastAsia"/>
        </w:rPr>
        <w:t>雖然個案是小孩子，但是我們仍要尊重隱私權，在做技術的時候也是需圍床簾，</w:t>
      </w:r>
      <w:r>
        <w:rPr>
          <w:rFonts w:ascii="標楷體" w:eastAsia="標楷體" w:hAnsi="標楷體" w:hint="eastAsia"/>
        </w:rPr>
        <w:t>並與家屬解釋我們現在要做技術等，請他們協助我們做技術的過程，也需尊重家屬所信仰的宗教，不要因他們與我的信仰不同而有所爭執，也不</w:t>
      </w:r>
      <w:r w:rsidRPr="00105793">
        <w:rPr>
          <w:rFonts w:ascii="標楷體" w:eastAsia="標楷體" w:hAnsi="標楷體" w:hint="eastAsia"/>
        </w:rPr>
        <w:t>因家屬是外籍人士就鄙視他們</w:t>
      </w:r>
      <w:r>
        <w:rPr>
          <w:rFonts w:ascii="標楷體" w:eastAsia="標楷體" w:hAnsi="標楷體" w:hint="eastAsia"/>
        </w:rPr>
        <w:t>，甚至用奇怪的眼神看待他們</w:t>
      </w:r>
      <w:r w:rsidRPr="00105793">
        <w:rPr>
          <w:rFonts w:ascii="標楷體" w:eastAsia="標楷體" w:hAnsi="標楷體" w:hint="eastAsia"/>
        </w:rPr>
        <w:t>。</w:t>
      </w:r>
    </w:p>
    <w:p w:rsidR="00B54B59" w:rsidRPr="00105793" w:rsidRDefault="00B54B59" w:rsidP="00105793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  <w:r w:rsidRPr="00105793">
        <w:rPr>
          <w:rFonts w:ascii="標楷體" w:eastAsia="標楷體" w:hAnsi="標楷體"/>
        </w:rPr>
        <w:t xml:space="preserve"> </w:t>
      </w:r>
      <w:r w:rsidRPr="00105793">
        <w:rPr>
          <w:rFonts w:ascii="標楷體" w:eastAsia="標楷體" w:hAnsi="標楷體" w:hint="eastAsia"/>
        </w:rPr>
        <w:t>（六）溝通與合作：</w:t>
      </w:r>
    </w:p>
    <w:p w:rsidR="00B54B59" w:rsidRPr="00105793" w:rsidRDefault="00B54B59" w:rsidP="00105793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  <w:r w:rsidRPr="00105793">
        <w:rPr>
          <w:rFonts w:ascii="標楷體" w:eastAsia="標楷體" w:hAnsi="標楷體"/>
        </w:rPr>
        <w:t xml:space="preserve">      </w:t>
      </w:r>
      <w:r w:rsidRPr="00105793">
        <w:rPr>
          <w:rFonts w:ascii="標楷體" w:eastAsia="標楷體" w:hAnsi="標楷體" w:hint="eastAsia"/>
        </w:rPr>
        <w:t>我會和同學討論個案的疾病照顧過程，以及如何與家屬解釋有關於疾病的相關衛教，</w:t>
      </w:r>
      <w:r>
        <w:rPr>
          <w:rFonts w:ascii="標楷體" w:eastAsia="標楷體" w:hAnsi="標楷體" w:hint="eastAsia"/>
        </w:rPr>
        <w:t>遇到不知道的問題大家都會拿出來一起討論，然後一起找到答案，當下一次又遇到相同的問題時</w:t>
      </w:r>
      <w:r w:rsidRPr="00105793">
        <w:rPr>
          <w:rFonts w:ascii="標楷體" w:eastAsia="標楷體" w:hAnsi="標楷體" w:hint="eastAsia"/>
        </w:rPr>
        <w:t>，</w:t>
      </w:r>
      <w:r>
        <w:rPr>
          <w:rFonts w:ascii="標楷體" w:eastAsia="標楷體" w:hAnsi="標楷體" w:hint="eastAsia"/>
        </w:rPr>
        <w:t>有過經驗的同學也會跟大家說該如何做，也會分享</w:t>
      </w:r>
      <w:r w:rsidRPr="00105793">
        <w:rPr>
          <w:rFonts w:ascii="標楷體" w:eastAsia="標楷體" w:hAnsi="標楷體" w:hint="eastAsia"/>
        </w:rPr>
        <w:t>跟小朋友</w:t>
      </w:r>
      <w:r>
        <w:rPr>
          <w:rFonts w:ascii="標楷體" w:eastAsia="標楷體" w:hAnsi="標楷體" w:hint="eastAsia"/>
        </w:rPr>
        <w:t>間的對話，跟和家</w:t>
      </w:r>
      <w:r w:rsidRPr="00105793">
        <w:rPr>
          <w:rFonts w:ascii="標楷體" w:eastAsia="標楷體" w:hAnsi="標楷體" w:hint="eastAsia"/>
        </w:rPr>
        <w:t>屬溝通等問題。</w:t>
      </w:r>
    </w:p>
    <w:p w:rsidR="00B54B59" w:rsidRPr="00105793" w:rsidRDefault="00B54B59" w:rsidP="00105793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  <w:spacing w:val="20"/>
        </w:rPr>
      </w:pPr>
      <w:r w:rsidRPr="00105793">
        <w:rPr>
          <w:rFonts w:ascii="標楷體" w:eastAsia="標楷體" w:hAnsi="標楷體" w:hint="eastAsia"/>
        </w:rPr>
        <w:t>（七）</w:t>
      </w:r>
      <w:r w:rsidRPr="00105793">
        <w:rPr>
          <w:rFonts w:ascii="標楷體" w:eastAsia="標楷體" w:hAnsi="標楷體" w:hint="eastAsia"/>
          <w:spacing w:val="20"/>
        </w:rPr>
        <w:t>克盡職責性：</w:t>
      </w:r>
    </w:p>
    <w:p w:rsidR="00B54B59" w:rsidRPr="00105793" w:rsidRDefault="00B54B59" w:rsidP="00105793">
      <w:pPr>
        <w:spacing w:line="360" w:lineRule="auto"/>
        <w:ind w:leftChars="-375" w:left="-900" w:rightChars="-364" w:right="-874"/>
        <w:rPr>
          <w:rFonts w:ascii="標楷體" w:eastAsia="標楷體" w:hAnsi="標楷體" w:cs="新細明體"/>
          <w:kern w:val="0"/>
        </w:rPr>
      </w:pPr>
      <w:r w:rsidRPr="00105793">
        <w:rPr>
          <w:rFonts w:ascii="標楷體" w:eastAsia="標楷體" w:hAnsi="標楷體"/>
          <w:spacing w:val="20"/>
        </w:rPr>
        <w:t xml:space="preserve">     </w:t>
      </w:r>
      <w:r w:rsidRPr="00105793">
        <w:rPr>
          <w:rFonts w:ascii="標楷體" w:eastAsia="標楷體" w:hAnsi="標楷體" w:hint="eastAsia"/>
          <w:spacing w:val="20"/>
        </w:rPr>
        <w:t>每天早上都會提早到單位準備，一到單位就先看有沒有新增的藥物，之後看學姐交班，並與老師及學姐核藥，鈴子響時也會去接並詢問病人有什麼需要，每天早上準時去病人單位量血壓及跟察房，並告知學姐量出來的數據，</w:t>
      </w:r>
      <w:r w:rsidRPr="00105793">
        <w:rPr>
          <w:rFonts w:ascii="標楷體" w:eastAsia="標楷體" w:hAnsi="標楷體" w:cs="新細明體" w:hint="eastAsia"/>
          <w:kern w:val="0"/>
        </w:rPr>
        <w:t>而在做這項技術的時候我們就應該知道這項技術的學理是什麼，並熟悉流程。</w:t>
      </w:r>
    </w:p>
    <w:p w:rsidR="00B54B59" w:rsidRPr="00105793" w:rsidRDefault="00B54B59" w:rsidP="00105793">
      <w:pPr>
        <w:spacing w:line="360" w:lineRule="auto"/>
        <w:ind w:leftChars="-375" w:left="-660" w:rightChars="-364" w:right="-874" w:hangingChars="100" w:hanging="240"/>
        <w:jc w:val="both"/>
        <w:rPr>
          <w:rFonts w:ascii="標楷體" w:eastAsia="標楷體" w:hAnsi="標楷體"/>
          <w:spacing w:val="20"/>
        </w:rPr>
      </w:pPr>
      <w:r w:rsidRPr="00105793">
        <w:rPr>
          <w:rFonts w:ascii="標楷體" w:eastAsia="標楷體" w:hAnsi="標楷體" w:hint="eastAsia"/>
        </w:rPr>
        <w:t>（八）</w:t>
      </w:r>
      <w:r w:rsidRPr="00105793">
        <w:rPr>
          <w:rFonts w:ascii="標楷體" w:eastAsia="標楷體" w:hAnsi="標楷體" w:hint="eastAsia"/>
          <w:spacing w:val="20"/>
        </w:rPr>
        <w:t>終身學習：</w:t>
      </w:r>
    </w:p>
    <w:p w:rsidR="00B54B59" w:rsidRDefault="00B54B59" w:rsidP="001A2FC4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  <w:r w:rsidRPr="00105793">
        <w:rPr>
          <w:rFonts w:ascii="標楷體" w:eastAsia="標楷體" w:hAnsi="標楷體"/>
        </w:rPr>
        <w:t xml:space="preserve">      </w:t>
      </w:r>
      <w:r w:rsidRPr="00105793">
        <w:rPr>
          <w:rFonts w:ascii="標楷體" w:eastAsia="標楷體" w:hAnsi="標楷體" w:hint="eastAsia"/>
        </w:rPr>
        <w:t>我會主動去翻閱有關個案疾病的相關資訊，並運用期刊、工具書來協助</w:t>
      </w:r>
      <w:r>
        <w:rPr>
          <w:rFonts w:ascii="標楷體" w:eastAsia="標楷體" w:hAnsi="標楷體" w:hint="eastAsia"/>
        </w:rPr>
        <w:t>查詢，讓我了解要如何照護，才會讓我的個案更舒適，而我也會聽從同學們在其他單位實習的經驗，藉由大家在經驗中所犯的錯誤來進讓自己進步，做完技術我也會想過老師所說的話並從糾正所犯的錯誤，讓自己下次不會再犯錯</w:t>
      </w:r>
      <w:r w:rsidRPr="00105793">
        <w:rPr>
          <w:rFonts w:ascii="標楷體" w:eastAsia="標楷體" w:hAnsi="標楷體" w:hint="eastAsia"/>
        </w:rPr>
        <w:t>。</w:t>
      </w:r>
      <w:bookmarkStart w:id="0" w:name="_GoBack"/>
      <w:bookmarkEnd w:id="0"/>
    </w:p>
    <w:p w:rsidR="00B54B59" w:rsidRDefault="00B54B59" w:rsidP="001A2FC4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</w:p>
    <w:p w:rsidR="00B54B59" w:rsidRDefault="00B54B59" w:rsidP="001A2FC4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</w:p>
    <w:p w:rsidR="00B54B59" w:rsidRDefault="00B54B59" w:rsidP="001A2FC4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</w:p>
    <w:p w:rsidR="00B54B59" w:rsidRDefault="00B54B59" w:rsidP="001A2FC4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</w:p>
    <w:p w:rsidR="00B54B59" w:rsidRDefault="00B54B59" w:rsidP="001A2FC4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</w:p>
    <w:p w:rsidR="00B54B59" w:rsidRDefault="00B54B59" w:rsidP="001A2FC4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</w:p>
    <w:p w:rsidR="00B54B59" w:rsidRDefault="00B54B59" w:rsidP="001A2FC4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</w:p>
    <w:p w:rsidR="00B54B59" w:rsidRDefault="00B54B59" w:rsidP="001A2FC4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</w:p>
    <w:p w:rsidR="00B54B59" w:rsidRDefault="00B54B59" w:rsidP="001A2FC4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</w:p>
    <w:p w:rsidR="00B54B59" w:rsidRPr="0044354C" w:rsidRDefault="00B54B59" w:rsidP="001A2FC4">
      <w:pPr>
        <w:spacing w:line="360" w:lineRule="auto"/>
        <w:ind w:leftChars="-375" w:left="-660" w:rightChars="-364" w:right="-874" w:hangingChars="100" w:hanging="240"/>
        <w:rPr>
          <w:rFonts w:ascii="標楷體" w:eastAsia="標楷體" w:hAnsi="標楷體"/>
        </w:rPr>
      </w:pPr>
      <w:r w:rsidRPr="00105793">
        <w:rPr>
          <w:rFonts w:ascii="標楷體" w:eastAsia="標楷體" w:hAnsi="標楷體" w:cs="新細明體" w:hint="eastAsia"/>
          <w:kern w:val="0"/>
        </w:rPr>
        <w:t>二、心得</w:t>
      </w:r>
    </w:p>
    <w:p w:rsidR="00B54B59" w:rsidRDefault="00B54B59" w:rsidP="00A80F01">
      <w:pPr>
        <w:spacing w:line="360" w:lineRule="auto"/>
        <w:ind w:leftChars="-375" w:left="-900" w:rightChars="-364" w:right="-874"/>
        <w:rPr>
          <w:rFonts w:ascii="標楷體" w:eastAsia="標楷體" w:hAnsi="標楷體" w:cs="新細明體"/>
          <w:kern w:val="0"/>
        </w:rPr>
      </w:pPr>
      <w:r w:rsidRPr="00105793">
        <w:rPr>
          <w:rFonts w:ascii="標楷體" w:eastAsia="標楷體" w:hAnsi="標楷體" w:cs="新細明體"/>
          <w:kern w:val="0"/>
        </w:rPr>
        <w:t xml:space="preserve">    </w:t>
      </w:r>
      <w:r w:rsidRPr="00105793">
        <w:rPr>
          <w:rFonts w:ascii="標楷體" w:eastAsia="標楷體" w:hAnsi="標楷體" w:cs="新細明體" w:hint="eastAsia"/>
          <w:kern w:val="0"/>
        </w:rPr>
        <w:t>第三梯的實習是兒科，在這新的地方新的事物，許多東西都與內外科不一樣，像小孩子的給藥劑量就與大人的不同，許多藥物都是要計算的，</w:t>
      </w:r>
      <w:r>
        <w:rPr>
          <w:rFonts w:ascii="標楷體" w:eastAsia="標楷體" w:hAnsi="標楷體" w:cs="新細明體" w:hint="eastAsia"/>
          <w:kern w:val="0"/>
        </w:rPr>
        <w:t>若一不小心計算錯誤，可能會造成小朋友更加嚴重的情形，雖然在</w:t>
      </w:r>
      <w:r w:rsidRPr="00105793">
        <w:rPr>
          <w:rFonts w:ascii="標楷體" w:eastAsia="標楷體" w:hAnsi="標楷體" w:cs="新細明體" w:hint="eastAsia"/>
          <w:kern w:val="0"/>
        </w:rPr>
        <w:t>兒科的技術也不如內外科那麼多，可是我卻又在這裡學到很多東西，像是</w:t>
      </w:r>
      <w:r>
        <w:rPr>
          <w:rFonts w:ascii="標楷體" w:eastAsia="標楷體" w:hAnsi="標楷體" w:cs="新細明體" w:hint="eastAsia"/>
          <w:kern w:val="0"/>
        </w:rPr>
        <w:t>怎麼與小孩子講話，要如何吸引他們的注意力，怎樣才能讓他們乖乖把藥</w:t>
      </w:r>
      <w:r w:rsidRPr="00105793">
        <w:rPr>
          <w:rFonts w:ascii="標楷體" w:eastAsia="標楷體" w:hAnsi="標楷體" w:cs="新細明體" w:hint="eastAsia"/>
          <w:kern w:val="0"/>
        </w:rPr>
        <w:t>吃下去，</w:t>
      </w:r>
      <w:r>
        <w:rPr>
          <w:rFonts w:ascii="標楷體" w:eastAsia="標楷體" w:hAnsi="標楷體" w:cs="新細明體" w:hint="eastAsia"/>
          <w:kern w:val="0"/>
        </w:rPr>
        <w:t>以及哄小孩的技巧這些都是我需要學習的，</w:t>
      </w:r>
      <w:r w:rsidRPr="00105793">
        <w:rPr>
          <w:rFonts w:ascii="標楷體" w:eastAsia="標楷體" w:hAnsi="標楷體" w:cs="新細明體" w:hint="eastAsia"/>
          <w:kern w:val="0"/>
        </w:rPr>
        <w:t>在兒科我覺得不但要與小朋友做好朋友，有需與家屬有良好的互動，有時候跟家屬很好可是小朋友還是不理我，這讓我挺難過的，</w:t>
      </w:r>
      <w:r>
        <w:rPr>
          <w:rFonts w:ascii="標楷體" w:eastAsia="標楷體" w:hAnsi="標楷體" w:cs="新細明體" w:hint="eastAsia"/>
          <w:kern w:val="0"/>
        </w:rPr>
        <w:t>有時不論如何逗他，他仍然不理我在玩他自己的遊戲，</w:t>
      </w:r>
      <w:r w:rsidRPr="00105793">
        <w:rPr>
          <w:rFonts w:ascii="標楷體" w:eastAsia="標楷體" w:hAnsi="標楷體" w:cs="新細明體" w:hint="eastAsia"/>
          <w:kern w:val="0"/>
        </w:rPr>
        <w:t>不過</w:t>
      </w:r>
      <w:r>
        <w:rPr>
          <w:rFonts w:ascii="標楷體" w:eastAsia="標楷體" w:hAnsi="標楷體" w:cs="新細明體" w:hint="eastAsia"/>
          <w:kern w:val="0"/>
        </w:rPr>
        <w:t>時間是會證明一切的，當我</w:t>
      </w:r>
      <w:r w:rsidRPr="00105793">
        <w:rPr>
          <w:rFonts w:ascii="標楷體" w:eastAsia="標楷體" w:hAnsi="標楷體" w:cs="新細明體" w:hint="eastAsia"/>
          <w:kern w:val="0"/>
        </w:rPr>
        <w:t>照顧</w:t>
      </w:r>
      <w:r>
        <w:rPr>
          <w:rFonts w:ascii="標楷體" w:eastAsia="標楷體" w:hAnsi="標楷體" w:cs="新細明體" w:hint="eastAsia"/>
          <w:kern w:val="0"/>
        </w:rPr>
        <w:t>的時間久了</w:t>
      </w:r>
      <w:r w:rsidRPr="00105793">
        <w:rPr>
          <w:rFonts w:ascii="標楷體" w:eastAsia="標楷體" w:hAnsi="標楷體" w:cs="新細明體" w:hint="eastAsia"/>
          <w:kern w:val="0"/>
        </w:rPr>
        <w:t>他們都會與我講話還會跟我說掰掰，</w:t>
      </w:r>
      <w:r>
        <w:rPr>
          <w:rFonts w:ascii="標楷體" w:eastAsia="標楷體" w:hAnsi="標楷體" w:cs="新細明體" w:hint="eastAsia"/>
          <w:kern w:val="0"/>
        </w:rPr>
        <w:t>並且會樂於跟我分享他的玩具，俗話說的好：「要怎麼收穫先怎麼栽」，只要我們與家屬的感情好，並適時與個案互動，不怕他會不理你，不過有時候遇到看到我們就哭的個案我們也就真的沒辦法了。</w:t>
      </w:r>
    </w:p>
    <w:p w:rsidR="00B54B59" w:rsidRPr="00105793" w:rsidRDefault="00B54B59" w:rsidP="00A80F01">
      <w:pPr>
        <w:spacing w:line="360" w:lineRule="auto"/>
        <w:ind w:leftChars="-375" w:left="-900" w:rightChars="-364" w:right="-874"/>
        <w:rPr>
          <w:rFonts w:ascii="標楷體" w:eastAsia="標楷體" w:hAnsi="標楷體" w:cs="新細明體"/>
          <w:kern w:val="0"/>
        </w:rPr>
      </w:pPr>
      <w:r>
        <w:rPr>
          <w:rFonts w:ascii="標楷體" w:eastAsia="標楷體" w:hAnsi="標楷體" w:cs="新細明體"/>
          <w:kern w:val="0"/>
        </w:rPr>
        <w:t xml:space="preserve">    </w:t>
      </w:r>
      <w:r w:rsidRPr="00105793">
        <w:rPr>
          <w:rFonts w:ascii="標楷體" w:eastAsia="標楷體" w:hAnsi="標楷體" w:cs="新細明體" w:hint="eastAsia"/>
          <w:kern w:val="0"/>
        </w:rPr>
        <w:t>我的個案</w:t>
      </w:r>
      <w:r>
        <w:rPr>
          <w:rFonts w:ascii="標楷體" w:eastAsia="標楷體" w:hAnsi="標楷體" w:cs="新細明體" w:hint="eastAsia"/>
          <w:kern w:val="0"/>
        </w:rPr>
        <w:t>是一位五個月大的嬰兒，他真的好可愛唷！看到他真的會忍不住想去抱他，但還是必須壓下這股衝動，否則我就無法好好的去評估他身體方面的症狀，一開始我必須與家屬先建立良好的人際關係，這樣才能了解我的個案是處在什麼樣的環境下生活，進而瞭解此次生病的原因是什麼，透過治療性人際溝通我知道，個案的家庭是一大家庭，因此家庭成員間每個人都來抱他一下的也難怪個案會生病了，我的個案</w:t>
      </w:r>
      <w:r w:rsidRPr="00105793">
        <w:rPr>
          <w:rFonts w:ascii="標楷體" w:eastAsia="標楷體" w:hAnsi="標楷體" w:cs="新細明體" w:hint="eastAsia"/>
          <w:kern w:val="0"/>
        </w:rPr>
        <w:t>護理問題是體溫過高，就需告知家屬要幫他貼退熱貼、溫水拭浴、流汗時幫個案換衣物等，</w:t>
      </w:r>
      <w:r>
        <w:rPr>
          <w:rFonts w:ascii="標楷體" w:eastAsia="標楷體" w:hAnsi="標楷體" w:cs="新細明體" w:hint="eastAsia"/>
          <w:kern w:val="0"/>
        </w:rPr>
        <w:t>之後再持續觀察有無再發燒情形，而當這些處置都沒有效的時候我便告知學姐並依醫矚給予退燒藥，雖然燒退了，但是家屬還是很擔心，每當我去量體溫的時候都會問有沒有發燒，而我也會告知說個案並無法燒的情況，</w:t>
      </w:r>
      <w:r w:rsidRPr="00105793">
        <w:rPr>
          <w:rFonts w:ascii="標楷體" w:eastAsia="標楷體" w:hAnsi="標楷體" w:cs="新細明體" w:hint="eastAsia"/>
          <w:kern w:val="0"/>
        </w:rPr>
        <w:t>小孩的抵抗力</w:t>
      </w:r>
      <w:r>
        <w:rPr>
          <w:rFonts w:ascii="標楷體" w:eastAsia="標楷體" w:hAnsi="標楷體" w:cs="新細明體" w:hint="eastAsia"/>
          <w:kern w:val="0"/>
        </w:rPr>
        <w:t>畢竟</w:t>
      </w:r>
      <w:r w:rsidRPr="00105793">
        <w:rPr>
          <w:rFonts w:ascii="標楷體" w:eastAsia="標楷體" w:hAnsi="標楷體" w:cs="新細明體" w:hint="eastAsia"/>
          <w:kern w:val="0"/>
        </w:rPr>
        <w:t>不如我們大人，</w:t>
      </w:r>
      <w:r>
        <w:rPr>
          <w:rFonts w:ascii="標楷體" w:eastAsia="標楷體" w:hAnsi="標楷體" w:cs="新細明體" w:hint="eastAsia"/>
          <w:kern w:val="0"/>
        </w:rPr>
        <w:t>所以父母親會這麼緊張也是有道理的，</w:t>
      </w:r>
      <w:r w:rsidRPr="00105793">
        <w:rPr>
          <w:rFonts w:ascii="標楷體" w:eastAsia="標楷體" w:hAnsi="標楷體" w:cs="新細明體" w:hint="eastAsia"/>
          <w:kern w:val="0"/>
        </w:rPr>
        <w:t>因此護理衛教是非常重要的，</w:t>
      </w:r>
      <w:r>
        <w:rPr>
          <w:rFonts w:ascii="標楷體" w:eastAsia="標楷體" w:hAnsi="標楷體" w:cs="新細明體" w:hint="eastAsia"/>
          <w:kern w:val="0"/>
        </w:rPr>
        <w:t>不但可以讓父母放心</w:t>
      </w:r>
      <w:r w:rsidRPr="00105793">
        <w:rPr>
          <w:rFonts w:ascii="標楷體" w:eastAsia="標楷體" w:hAnsi="標楷體" w:cs="新細明體" w:hint="eastAsia"/>
          <w:kern w:val="0"/>
        </w:rPr>
        <w:t>，</w:t>
      </w:r>
      <w:r>
        <w:rPr>
          <w:rFonts w:ascii="標楷體" w:eastAsia="標楷體" w:hAnsi="標楷體" w:cs="新細明體" w:hint="eastAsia"/>
          <w:kern w:val="0"/>
        </w:rPr>
        <w:t>也可以讓個案的情況好轉，</w:t>
      </w:r>
      <w:r w:rsidRPr="00105793">
        <w:rPr>
          <w:rFonts w:ascii="標楷體" w:eastAsia="標楷體" w:hAnsi="標楷體" w:cs="新細明體" w:hint="eastAsia"/>
          <w:kern w:val="0"/>
        </w:rPr>
        <w:t>再此我非常感謝學姐們及老師的教導，也很感謝各位同學的幫忙讓我學習了不少。</w:t>
      </w:r>
    </w:p>
    <w:p w:rsidR="00B54B59" w:rsidRPr="00B73D6F" w:rsidRDefault="00B54B59">
      <w:pPr>
        <w:rPr>
          <w:rFonts w:ascii="新細明體" w:eastAsia="標楷體" w:hAnsi="新細明體" w:cs="新細明體"/>
          <w:kern w:val="0"/>
        </w:rPr>
      </w:pPr>
    </w:p>
    <w:sectPr w:rsidR="00B54B59" w:rsidRPr="00B73D6F" w:rsidSect="008C33A9">
      <w:pgSz w:w="11906" w:h="16838"/>
      <w:pgMar w:top="719" w:right="1800" w:bottom="719" w:left="1800" w:header="851" w:footer="992" w:gutter="0"/>
      <w:cols w:space="425"/>
      <w:docGrid w:type="lines"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新細明體">
    <w:altName w:val="PMingLiU"/>
    <w:panose1 w:val="02020300000000000000"/>
    <w:charset w:val="88"/>
    <w:family w:val="roman"/>
    <w:pitch w:val="variable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細明體">
    <w:altName w:val="MingLiU"/>
    <w:panose1 w:val="02020309000000000000"/>
    <w:charset w:val="88"/>
    <w:family w:val="modern"/>
    <w:pitch w:val="fixed"/>
    <w:sig w:usb0="00000003" w:usb1="080E0000" w:usb2="00000016" w:usb3="00000000" w:csb0="00100001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noLineBreaksAfter w:lang="zh-TW" w:val="([{£¥‘“‵〈《「『【〔〝︵︷︹︻︽︿﹁﹃﹙﹛﹝（｛"/>
  <w:noLineBreaksBefore w:lang="zh-TW" w:val="!),.:;?]}¢·–—’”•‥…‧′╴、。〉》」』】〕〞︰︱︳︴︶︸︺︼︾﹀﹂﹄﹏﹐﹑﹒﹔﹕﹖﹗﹚﹜﹞！），．：；？］｜｝､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267F3"/>
    <w:rsid w:val="00003B0E"/>
    <w:rsid w:val="000110BE"/>
    <w:rsid w:val="00017728"/>
    <w:rsid w:val="000279C8"/>
    <w:rsid w:val="000334BF"/>
    <w:rsid w:val="00036A87"/>
    <w:rsid w:val="00037A1F"/>
    <w:rsid w:val="00054499"/>
    <w:rsid w:val="000741EE"/>
    <w:rsid w:val="000951E7"/>
    <w:rsid w:val="00097AE7"/>
    <w:rsid w:val="000F33BF"/>
    <w:rsid w:val="000F3E47"/>
    <w:rsid w:val="00105793"/>
    <w:rsid w:val="00105D00"/>
    <w:rsid w:val="00127FE8"/>
    <w:rsid w:val="001567CB"/>
    <w:rsid w:val="001A2FC4"/>
    <w:rsid w:val="001D0E73"/>
    <w:rsid w:val="001E3182"/>
    <w:rsid w:val="002449BA"/>
    <w:rsid w:val="00247C00"/>
    <w:rsid w:val="002A26C3"/>
    <w:rsid w:val="002A53EB"/>
    <w:rsid w:val="002A721D"/>
    <w:rsid w:val="0035704B"/>
    <w:rsid w:val="00382CA8"/>
    <w:rsid w:val="0044354C"/>
    <w:rsid w:val="00460DF3"/>
    <w:rsid w:val="004947F9"/>
    <w:rsid w:val="004F23CB"/>
    <w:rsid w:val="00524D6F"/>
    <w:rsid w:val="00562EFF"/>
    <w:rsid w:val="005D047F"/>
    <w:rsid w:val="00616C69"/>
    <w:rsid w:val="00664D42"/>
    <w:rsid w:val="00677826"/>
    <w:rsid w:val="00685BAD"/>
    <w:rsid w:val="00686E20"/>
    <w:rsid w:val="0069708B"/>
    <w:rsid w:val="006A7CDD"/>
    <w:rsid w:val="006B297A"/>
    <w:rsid w:val="00705F27"/>
    <w:rsid w:val="0073737D"/>
    <w:rsid w:val="007432D7"/>
    <w:rsid w:val="00772B08"/>
    <w:rsid w:val="00774241"/>
    <w:rsid w:val="0079391F"/>
    <w:rsid w:val="007C0314"/>
    <w:rsid w:val="00845BB8"/>
    <w:rsid w:val="0085352B"/>
    <w:rsid w:val="008651E8"/>
    <w:rsid w:val="008727CC"/>
    <w:rsid w:val="008A3A62"/>
    <w:rsid w:val="008C33A9"/>
    <w:rsid w:val="00915762"/>
    <w:rsid w:val="00923CEA"/>
    <w:rsid w:val="00936CE6"/>
    <w:rsid w:val="0097192E"/>
    <w:rsid w:val="009A1EF1"/>
    <w:rsid w:val="009B34BC"/>
    <w:rsid w:val="009E2500"/>
    <w:rsid w:val="009E4F93"/>
    <w:rsid w:val="00A2471F"/>
    <w:rsid w:val="00A265A5"/>
    <w:rsid w:val="00A355D7"/>
    <w:rsid w:val="00A56EEA"/>
    <w:rsid w:val="00A70C6B"/>
    <w:rsid w:val="00A80F01"/>
    <w:rsid w:val="00A94985"/>
    <w:rsid w:val="00A97098"/>
    <w:rsid w:val="00B267F3"/>
    <w:rsid w:val="00B54B59"/>
    <w:rsid w:val="00B61754"/>
    <w:rsid w:val="00B62BA1"/>
    <w:rsid w:val="00B64923"/>
    <w:rsid w:val="00B73D6F"/>
    <w:rsid w:val="00BA17D4"/>
    <w:rsid w:val="00BE21CE"/>
    <w:rsid w:val="00BE7DCE"/>
    <w:rsid w:val="00BF1B6E"/>
    <w:rsid w:val="00BF5F35"/>
    <w:rsid w:val="00BF70F8"/>
    <w:rsid w:val="00C25A55"/>
    <w:rsid w:val="00C36FC9"/>
    <w:rsid w:val="00CD065C"/>
    <w:rsid w:val="00D0029C"/>
    <w:rsid w:val="00D408BF"/>
    <w:rsid w:val="00D87FF2"/>
    <w:rsid w:val="00DD5FDC"/>
    <w:rsid w:val="00E40F43"/>
    <w:rsid w:val="00E56F19"/>
    <w:rsid w:val="00F553A5"/>
    <w:rsid w:val="00F7584D"/>
    <w:rsid w:val="00F915AA"/>
    <w:rsid w:val="00FB15DB"/>
    <w:rsid w:val="00FD3EAF"/>
    <w:rsid w:val="00FE0AF7"/>
    <w:rsid w:val="00FE39A1"/>
    <w:rsid w:val="00FE6C9F"/>
    <w:rsid w:val="00FF4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chsdate"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新細明體" w:hAnsi="Calibri" w:cs="Times New Roman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267F3"/>
    <w:pPr>
      <w:widowControl w:val="0"/>
    </w:pPr>
    <w:rPr>
      <w:rFonts w:ascii="Times New Roman" w:hAnsi="Times New Roman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PlainText">
    <w:name w:val="Plain Text"/>
    <w:basedOn w:val="Normal"/>
    <w:link w:val="PlainTextChar1"/>
    <w:uiPriority w:val="99"/>
    <w:rsid w:val="00105793"/>
    <w:rPr>
      <w:rFonts w:ascii="細明體" w:eastAsia="細明體" w:hAnsi="Courier New"/>
      <w:kern w:val="16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Pr>
      <w:rFonts w:ascii="細明體" w:eastAsia="細明體" w:hAnsi="Courier New" w:cs="Courier New"/>
      <w:sz w:val="24"/>
      <w:szCs w:val="24"/>
    </w:rPr>
  </w:style>
  <w:style w:type="character" w:customStyle="1" w:styleId="PlainTextChar1">
    <w:name w:val="Plain Text Char1"/>
    <w:link w:val="PlainText"/>
    <w:uiPriority w:val="99"/>
    <w:locked/>
    <w:rsid w:val="00105793"/>
    <w:rPr>
      <w:rFonts w:ascii="細明體" w:eastAsia="細明體" w:hAnsi="Courier New"/>
      <w:kern w:val="16"/>
      <w:sz w:val="24"/>
      <w:lang w:val="en-US"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278</TotalTime>
  <Pages>4</Pages>
  <Words>366</Words>
  <Characters>2087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實習總評值及心得</dc:title>
  <dc:subject/>
  <dc:creator>狼</dc:creator>
  <cp:keywords/>
  <dc:description/>
  <cp:lastModifiedBy>Free User</cp:lastModifiedBy>
  <cp:revision>39</cp:revision>
  <dcterms:created xsi:type="dcterms:W3CDTF">2013-06-29T13:33:00Z</dcterms:created>
  <dcterms:modified xsi:type="dcterms:W3CDTF">2013-07-02T22:30:00Z</dcterms:modified>
</cp:coreProperties>
</file>